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2E8BF" w14:textId="2657F30E" w:rsidR="002F20E6" w:rsidRDefault="00284D21" w:rsidP="001423F5">
      <w:r>
        <w:rPr>
          <w:noProof/>
          <w:lang w:eastAsia="en-GB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77F2FE39" wp14:editId="7E2AC024">
                <wp:simplePos x="0" y="0"/>
                <wp:positionH relativeFrom="margin">
                  <wp:posOffset>3998595</wp:posOffset>
                </wp:positionH>
                <wp:positionV relativeFrom="paragraph">
                  <wp:posOffset>0</wp:posOffset>
                </wp:positionV>
                <wp:extent cx="3384550" cy="5585460"/>
                <wp:effectExtent l="0" t="0" r="6350" b="15240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558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2141" w:type="dxa"/>
                              <w:tblInd w:w="-14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5387"/>
                              <w:gridCol w:w="2591"/>
                              <w:gridCol w:w="4163"/>
                            </w:tblGrid>
                            <w:tr w:rsidR="00FC486D" w14:paraId="09F46132" w14:textId="77777777" w:rsidTr="00014CD4">
                              <w:trPr>
                                <w:trHeight w:hRule="exact" w:val="12059"/>
                              </w:trPr>
                              <w:tc>
                                <w:tcPr>
                                  <w:tcW w:w="5387" w:type="dxa"/>
                                  <w:shd w:val="clear" w:color="auto" w:fill="E57200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5F84431F" w14:textId="5D514A4D" w:rsidR="00FC486D" w:rsidRPr="003C4752" w:rsidRDefault="006C7B2A" w:rsidP="00FC486D">
                                  <w:pPr>
                                    <w:pStyle w:val="BlockText"/>
                                    <w:spacing w:after="0"/>
                                    <w:ind w:left="142" w:right="-39"/>
                                    <w:jc w:val="center"/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Wed</w:t>
                                  </w:r>
                                  <w:r w:rsidR="00F657DE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nes</w:t>
                                  </w:r>
                                  <w:r w:rsidR="00FC486D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day 2</w:t>
                                  </w:r>
                                  <w:r w:rsidR="00014CD4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  <w:r w:rsidR="00FC486D" w:rsidRPr="003C4752">
                                    <w:rPr>
                                      <w:bCs/>
                                      <w:sz w:val="36"/>
                                      <w:szCs w:val="36"/>
                                      <w:vertAlign w:val="superscript"/>
                                    </w:rPr>
                                    <w:t>th</w:t>
                                  </w:r>
                                  <w:r w:rsidR="00FC486D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955EF3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Oct</w:t>
                                  </w:r>
                                  <w:r w:rsidR="00FC486D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 xml:space="preserve"> 202</w:t>
                                  </w:r>
                                  <w:r w:rsidR="00955EF3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="00FC486D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6F4969E6" w14:textId="1E33F666" w:rsidR="00754878" w:rsidRPr="003C4752" w:rsidRDefault="00754878" w:rsidP="00FC486D">
                                  <w:pPr>
                                    <w:pStyle w:val="BlockText"/>
                                    <w:spacing w:after="0"/>
                                    <w:ind w:left="142" w:right="-39"/>
                                    <w:jc w:val="center"/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3pm to 4.30 pm</w:t>
                                  </w:r>
                                </w:p>
                                <w:p w14:paraId="224E7BC0" w14:textId="181B0465" w:rsidR="006C6096" w:rsidRPr="003C4752" w:rsidRDefault="00481C22" w:rsidP="00FC486D">
                                  <w:pPr>
                                    <w:pStyle w:val="BlockText"/>
                                    <w:spacing w:after="0"/>
                                    <w:ind w:left="142" w:right="-39"/>
                                    <w:jc w:val="center"/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 xml:space="preserve">At: </w:t>
                                  </w:r>
                                  <w:r w:rsidR="00161C8F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Forty Hill School Forty Hill</w:t>
                                  </w:r>
                                  <w:r w:rsidR="00C37603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, Enfield, EN</w:t>
                                  </w:r>
                                  <w:r w:rsidR="00161C8F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>2 9EY</w:t>
                                  </w:r>
                                  <w:r w:rsidR="00C37603" w:rsidRPr="003C4752">
                                    <w:rPr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2453ABCB" w14:textId="734516A0" w:rsidR="00FC486D" w:rsidRPr="00AC1A4A" w:rsidRDefault="00224659" w:rsidP="00224659">
                                  <w:pPr>
                                    <w:pStyle w:val="Heading2"/>
                                    <w:ind w:left="286" w:right="-39"/>
                                    <w:rPr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</w:rPr>
                                    <w:t xml:space="preserve">   </w:t>
                                  </w:r>
                                  <w:r w:rsidR="001F398A" w:rsidRPr="00AC1A4A">
                                    <w:rPr>
                                      <w:b/>
                                      <w:color w:val="auto"/>
                                    </w:rPr>
                                    <w:t>Parents</w:t>
                                  </w:r>
                                  <w:r w:rsidR="007B45F7" w:rsidRPr="00AC1A4A">
                                    <w:rPr>
                                      <w:b/>
                                      <w:color w:val="auto"/>
                                    </w:rPr>
                                    <w:t>/carers</w:t>
                                  </w:r>
                                  <w:r w:rsidR="001F398A" w:rsidRPr="00AC1A4A">
                                    <w:rPr>
                                      <w:b/>
                                      <w:color w:val="auto"/>
                                    </w:rPr>
                                    <w:t xml:space="preserve"> are respon</w:t>
                                  </w:r>
                                  <w:r w:rsidR="00180501" w:rsidRPr="00AC1A4A">
                                    <w:rPr>
                                      <w:b/>
                                      <w:color w:val="auto"/>
                                    </w:rPr>
                                    <w:t>sible for</w:t>
                                  </w:r>
                                  <w:r>
                                    <w:rPr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="00180501" w:rsidRPr="00AC1A4A">
                                    <w:rPr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uto"/>
                                    </w:rPr>
                                    <w:t xml:space="preserve">   </w:t>
                                  </w:r>
                                  <w:r w:rsidR="00180501" w:rsidRPr="00AC1A4A">
                                    <w:rPr>
                                      <w:b/>
                                      <w:color w:val="auto"/>
                                    </w:rPr>
                                    <w:t xml:space="preserve">their own children at </w:t>
                                  </w:r>
                                  <w:r w:rsidR="001F398A" w:rsidRPr="00AC1A4A">
                                    <w:rPr>
                                      <w:b/>
                                      <w:color w:val="auto"/>
                                    </w:rPr>
                                    <w:t>all times.</w:t>
                                  </w:r>
                                </w:p>
                                <w:p w14:paraId="49F9FC0B" w14:textId="3CF71BC1" w:rsidR="00754878" w:rsidRPr="003C4752" w:rsidRDefault="00881DA1" w:rsidP="00AC1A4A">
                                  <w:pPr>
                                    <w:pStyle w:val="BlockText"/>
                                    <w:spacing w:after="0"/>
                                    <w:ind w:left="142" w:right="-39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C4752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1423F5" w:rsidRPr="003C475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="00161C8F" w:rsidRPr="003C475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laces are </w:t>
                                  </w:r>
                                  <w:r w:rsidRPr="003C475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for </w:t>
                                  </w:r>
                                  <w:r w:rsidR="00224659" w:rsidRPr="0022465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Our Voice</w:t>
                                  </w:r>
                                  <w:r w:rsidR="0022465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/ENAS</w:t>
                                  </w:r>
                                  <w:r w:rsidR="00224659" w:rsidRPr="0022465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22465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members only</w:t>
                                  </w:r>
                                  <w:r w:rsidRPr="003C475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and </w:t>
                                  </w:r>
                                  <w:r w:rsidR="000F23B3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numbers are </w:t>
                                  </w:r>
                                  <w:r w:rsidR="00161C8F" w:rsidRPr="003C475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strictly limited</w:t>
                                  </w:r>
                                  <w:r w:rsidRPr="003C475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 w:rsidR="00D27861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Details will be sent to members of our mailing list – if you are not already a </w:t>
                                  </w:r>
                                  <w:proofErr w:type="gramStart"/>
                                  <w:r w:rsidR="00D27861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member</w:t>
                                  </w:r>
                                  <w:proofErr w:type="gramEnd"/>
                                  <w:r w:rsidR="00D27861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please </w:t>
                                  </w:r>
                                  <w:hyperlink r:id="rId10" w:history="1">
                                    <w:r w:rsidR="00D27861" w:rsidRPr="00D27861">
                                      <w:rPr>
                                        <w:rStyle w:val="Hyperlink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contact us to join</w:t>
                                    </w:r>
                                  </w:hyperlink>
                                  <w:r w:rsidR="00D27861" w:rsidRPr="00D2786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D27861" w:rsidRPr="00D27861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09451403" w14:textId="60C102C1" w:rsidR="00FC486D" w:rsidRPr="003C4752" w:rsidRDefault="00FC486D" w:rsidP="00014CD4">
                                  <w:pPr>
                                    <w:pStyle w:val="BlockText"/>
                                    <w:spacing w:after="0"/>
                                    <w:ind w:left="428" w:right="570" w:hanging="428"/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C475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161C8F" w:rsidRPr="003C4752"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F23B3"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="00161C8F" w:rsidRPr="003C4752"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ree tea and coffee</w:t>
                                  </w:r>
                                  <w:r w:rsidR="000F23B3"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for adults bringing their own reusable cup. </w:t>
                                  </w:r>
                                  <w:r w:rsidR="00161C8F" w:rsidRPr="003C4752"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D88F5D7" w14:textId="5F0FC6AD" w:rsidR="007B45F7" w:rsidRPr="003C4752" w:rsidRDefault="007B45F7" w:rsidP="00FC486D">
                                  <w:pPr>
                                    <w:pStyle w:val="BlockText"/>
                                    <w:spacing w:after="0"/>
                                    <w:ind w:left="142" w:right="-39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24659">
                                    <w:rPr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Children of all ages and abilities welcom</w:t>
                                  </w:r>
                                  <w:r w:rsidR="007B49D7" w:rsidRPr="00224659">
                                    <w:rPr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="007B49D7" w:rsidRPr="003C475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633BCB1" w14:textId="4FC7F8BB" w:rsidR="003F37FE" w:rsidRPr="00224659" w:rsidRDefault="00414333" w:rsidP="00414333">
                                  <w:pPr>
                                    <w:pStyle w:val="BlockText"/>
                                    <w:spacing w:after="0"/>
                                    <w:ind w:left="142" w:right="-39"/>
                                    <w:jc w:val="center"/>
                                    <w:rPr>
                                      <w:bCs/>
                                      <w:color w:val="79FFB5" w:themeColor="accent2" w:themeTint="66"/>
                                      <w:sz w:val="40"/>
                                      <w:szCs w:val="40"/>
                                    </w:rPr>
                                  </w:pPr>
                                  <w:r w:rsidRPr="00224659">
                                    <w:rPr>
                                      <w:bCs/>
                                      <w:color w:val="79FFB5" w:themeColor="accent2" w:themeTint="66"/>
                                      <w:sz w:val="28"/>
                                      <w:szCs w:val="28"/>
                                    </w:rPr>
                                    <w:t>Tickets are subsidised and cost £3 for each child (usually £</w:t>
                                  </w:r>
                                  <w:r w:rsidR="00F657DE" w:rsidRPr="00224659">
                                    <w:rPr>
                                      <w:bCs/>
                                      <w:color w:val="79FFB5" w:themeColor="accent2" w:themeTint="66"/>
                                      <w:sz w:val="28"/>
                                      <w:szCs w:val="28"/>
                                    </w:rPr>
                                    <w:t>9/10</w:t>
                                  </w:r>
                                  <w:r w:rsidR="00AC1A4A" w:rsidRPr="00224659">
                                    <w:rPr>
                                      <w:bCs/>
                                      <w:color w:val="79FFB5" w:themeColor="accent2" w:themeTint="66"/>
                                      <w:sz w:val="28"/>
                                      <w:szCs w:val="28"/>
                                    </w:rPr>
                                    <w:t xml:space="preserve">) free for accompanying adults (one per child). </w:t>
                                  </w:r>
                                  <w:r w:rsidR="00AC1A4A" w:rsidRPr="00224659">
                                    <w:rPr>
                                      <w:bCs/>
                                      <w:color w:val="79FFB5" w:themeColor="accent2" w:themeTint="66"/>
                                      <w:sz w:val="24"/>
                                      <w:szCs w:val="24"/>
                                    </w:rPr>
                                    <w:t xml:space="preserve">Maximum of </w:t>
                                  </w:r>
                                  <w:r w:rsidR="00224659" w:rsidRPr="00224659">
                                    <w:rPr>
                                      <w:bCs/>
                                      <w:color w:val="79FFB5" w:themeColor="accent2" w:themeTint="66"/>
                                      <w:sz w:val="24"/>
                                      <w:szCs w:val="24"/>
                                    </w:rPr>
                                    <w:t>2 adults (one per child) and 3 children per booking (including at least one with special needs/disability</w:t>
                                  </w:r>
                                  <w:r w:rsidR="00224659" w:rsidRPr="00224659">
                                    <w:rPr>
                                      <w:bCs/>
                                      <w:color w:val="79FFB5" w:themeColor="accent2" w:themeTint="66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14:paraId="49DAACE4" w14:textId="77777777" w:rsidR="001F398A" w:rsidRPr="003C4752" w:rsidRDefault="001F398A" w:rsidP="00FC486D">
                                  <w:pPr>
                                    <w:pStyle w:val="BlockText"/>
                                    <w:ind w:left="142" w:right="-39"/>
                                    <w:jc w:val="center"/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277174" w14:textId="77777777" w:rsidR="005F2E35" w:rsidRPr="003C4752" w:rsidRDefault="005F2E35" w:rsidP="00FC486D">
                                  <w:pPr>
                                    <w:pStyle w:val="BlockText"/>
                                    <w:ind w:left="142" w:right="-39"/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386C0C" w14:textId="77777777" w:rsidR="00340A60" w:rsidRPr="003C4752" w:rsidRDefault="00340A60" w:rsidP="00FC486D">
                                  <w:pPr>
                                    <w:pStyle w:val="BlockText"/>
                                    <w:ind w:left="142" w:right="-39"/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095DA55" w14:textId="77777777" w:rsidR="00CF0022" w:rsidRPr="003C4752" w:rsidRDefault="00CF0022" w:rsidP="00FC486D">
                                  <w:pPr>
                                    <w:pStyle w:val="BlockText"/>
                                    <w:ind w:left="142" w:right="-39"/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E5BDC8" w14:textId="77777777" w:rsidR="00B876F4" w:rsidRPr="003C4752" w:rsidRDefault="00B876F4" w:rsidP="00FC486D">
                                  <w:pPr>
                                    <w:pStyle w:val="BlockText"/>
                                    <w:ind w:left="142" w:right="-39"/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AE5F66" w14:textId="77777777" w:rsidR="00B876F4" w:rsidRPr="003C4752" w:rsidRDefault="00B876F4" w:rsidP="00FC486D">
                                  <w:pPr>
                                    <w:pStyle w:val="BlockText"/>
                                    <w:ind w:left="142" w:right="-39"/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1" w:type="dxa"/>
                                  <w:shd w:val="clear" w:color="auto" w:fill="E57200" w:themeFill="accent1" w:themeFillShade="BF"/>
                                </w:tcPr>
                                <w:p w14:paraId="7B8E994D" w14:textId="626175EF" w:rsidR="006C6096" w:rsidRPr="003C4752" w:rsidRDefault="006C6096" w:rsidP="00414333">
                                  <w:pPr>
                                    <w:pStyle w:val="BlockText"/>
                                    <w:ind w:left="0" w:right="-39"/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3" w:type="dxa"/>
                                  <w:shd w:val="clear" w:color="auto" w:fill="E57200" w:themeFill="accent1" w:themeFillShade="BF"/>
                                </w:tcPr>
                                <w:p w14:paraId="289C2997" w14:textId="77777777" w:rsidR="00DE77DC" w:rsidRDefault="00DE77DC" w:rsidP="00FC486D">
                                  <w:pPr>
                                    <w:pStyle w:val="BlockHeading"/>
                                    <w:ind w:left="142" w:right="-39"/>
                                  </w:pPr>
                                </w:p>
                              </w:tc>
                            </w:tr>
                            <w:tr w:rsidR="00FC486D" w14:paraId="172AC046" w14:textId="77777777" w:rsidTr="00014CD4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87" w:type="dxa"/>
                                </w:tcPr>
                                <w:p w14:paraId="7F417EBF" w14:textId="77777777" w:rsidR="00DE77DC" w:rsidRDefault="00DE77DC" w:rsidP="00FC486D">
                                  <w:pPr>
                                    <w:ind w:left="142" w:right="-39"/>
                                  </w:pPr>
                                </w:p>
                              </w:tc>
                              <w:tc>
                                <w:tcPr>
                                  <w:tcW w:w="2591" w:type="dxa"/>
                                </w:tcPr>
                                <w:p w14:paraId="0EA85F73" w14:textId="77777777" w:rsidR="00DE77DC" w:rsidRDefault="00DE77DC" w:rsidP="00FC486D">
                                  <w:pPr>
                                    <w:ind w:left="142" w:right="-39"/>
                                  </w:pPr>
                                </w:p>
                              </w:tc>
                              <w:tc>
                                <w:tcPr>
                                  <w:tcW w:w="4163" w:type="dxa"/>
                                </w:tcPr>
                                <w:p w14:paraId="6C626E34" w14:textId="77777777" w:rsidR="00DE77DC" w:rsidRDefault="00DE77DC" w:rsidP="00FC486D">
                                  <w:pPr>
                                    <w:ind w:left="142" w:right="-39"/>
                                  </w:pPr>
                                </w:p>
                              </w:tc>
                            </w:tr>
                            <w:tr w:rsidR="00FC486D" w14:paraId="64035A3B" w14:textId="77777777" w:rsidTr="00014CD4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5387" w:type="dxa"/>
                                </w:tcPr>
                                <w:p w14:paraId="5E1EE8D0" w14:textId="77777777" w:rsidR="00DE77DC" w:rsidRDefault="00DE77DC" w:rsidP="00FC486D">
                                  <w:pPr>
                                    <w:ind w:left="142" w:right="-39"/>
                                  </w:pPr>
                                </w:p>
                              </w:tc>
                              <w:tc>
                                <w:tcPr>
                                  <w:tcW w:w="2591" w:type="dxa"/>
                                </w:tcPr>
                                <w:p w14:paraId="62D653EB" w14:textId="77777777" w:rsidR="00DE77DC" w:rsidRDefault="00DE77DC" w:rsidP="00FC486D">
                                  <w:pPr>
                                    <w:ind w:left="142" w:right="-39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3" w:type="dxa"/>
                                </w:tcPr>
                                <w:p w14:paraId="535E4ED6" w14:textId="77777777" w:rsidR="00DE77DC" w:rsidRDefault="00DE77DC" w:rsidP="00FC486D">
                                  <w:pPr>
                                    <w:ind w:left="142" w:right="-39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A97840" w14:textId="77777777" w:rsidR="00A82319" w:rsidRDefault="00A82319" w:rsidP="00FC486D">
                            <w:pPr>
                              <w:pStyle w:val="Caption"/>
                              <w:ind w:left="142" w:right="-3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2FE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margin-left:314.85pt;margin-top:0;width:266.5pt;height:439.8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" o:allowoverlap="f" filled="f" stroked="f" strokeweight=".5pt">
                <v:textbox inset="0,0,0,0">
                  <w:txbxContent>
                    <w:tbl>
                      <w:tblPr>
                        <w:tblW w:w="12141" w:type="dxa"/>
                        <w:tblInd w:w="-14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5387"/>
                        <w:gridCol w:w="2591"/>
                        <w:gridCol w:w="4163"/>
                      </w:tblGrid>
                      <w:tr w:rsidR="00FC486D" w14:paraId="09F46132" w14:textId="77777777" w:rsidTr="00014CD4">
                        <w:trPr>
                          <w:trHeight w:hRule="exact" w:val="12059"/>
                        </w:trPr>
                        <w:tc>
                          <w:tcPr>
                            <w:tcW w:w="5387" w:type="dxa"/>
                            <w:shd w:val="clear" w:color="auto" w:fill="E57200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5F84431F" w14:textId="5D514A4D" w:rsidR="00FC486D" w:rsidRPr="003C4752" w:rsidRDefault="006C7B2A" w:rsidP="00FC486D">
                            <w:pPr>
                              <w:pStyle w:val="BlockText"/>
                              <w:spacing w:after="0"/>
                              <w:ind w:left="142" w:right="-39"/>
                              <w:jc w:val="center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 w:rsidRPr="003C4752">
                              <w:rPr>
                                <w:bCs/>
                                <w:sz w:val="36"/>
                                <w:szCs w:val="36"/>
                              </w:rPr>
                              <w:t>Wed</w:t>
                            </w:r>
                            <w:r w:rsidR="00F657DE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>nes</w:t>
                            </w:r>
                            <w:r w:rsidR="00FC486D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>day 2</w:t>
                            </w:r>
                            <w:r w:rsidR="00014CD4">
                              <w:rPr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="00FC486D" w:rsidRPr="003C4752">
                              <w:rPr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FC486D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55EF3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>Oct</w:t>
                            </w:r>
                            <w:r w:rsidR="00FC486D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955EF3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FC486D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F4969E6" w14:textId="1E33F666" w:rsidR="00754878" w:rsidRPr="003C4752" w:rsidRDefault="00754878" w:rsidP="00FC486D">
                            <w:pPr>
                              <w:pStyle w:val="BlockText"/>
                              <w:spacing w:after="0"/>
                              <w:ind w:left="142" w:right="-39"/>
                              <w:jc w:val="center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 w:rsidRPr="003C4752">
                              <w:rPr>
                                <w:bCs/>
                                <w:sz w:val="36"/>
                                <w:szCs w:val="36"/>
                              </w:rPr>
                              <w:t>3pm to 4.30 pm</w:t>
                            </w:r>
                          </w:p>
                          <w:p w14:paraId="224E7BC0" w14:textId="181B0465" w:rsidR="006C6096" w:rsidRPr="003C4752" w:rsidRDefault="00481C22" w:rsidP="00FC486D">
                            <w:pPr>
                              <w:pStyle w:val="BlockText"/>
                              <w:spacing w:after="0"/>
                              <w:ind w:left="142" w:right="-39"/>
                              <w:jc w:val="center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 w:rsidRPr="003C4752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At: </w:t>
                            </w:r>
                            <w:r w:rsidR="00161C8F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>Forty Hill School Forty Hill</w:t>
                            </w:r>
                            <w:r w:rsidR="00C37603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>, Enfield, EN</w:t>
                            </w:r>
                            <w:r w:rsidR="00161C8F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>2 9EY</w:t>
                            </w:r>
                            <w:r w:rsidR="00C37603" w:rsidRPr="003C4752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453ABCB" w14:textId="734516A0" w:rsidR="00FC486D" w:rsidRPr="00AC1A4A" w:rsidRDefault="00224659" w:rsidP="00224659">
                            <w:pPr>
                              <w:pStyle w:val="Heading2"/>
                              <w:ind w:left="286" w:right="-39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 xml:space="preserve">   </w:t>
                            </w:r>
                            <w:r w:rsidR="001F398A" w:rsidRPr="00AC1A4A">
                              <w:rPr>
                                <w:b/>
                                <w:color w:val="auto"/>
                              </w:rPr>
                              <w:t>Parents</w:t>
                            </w:r>
                            <w:r w:rsidR="007B45F7" w:rsidRPr="00AC1A4A">
                              <w:rPr>
                                <w:b/>
                                <w:color w:val="auto"/>
                              </w:rPr>
                              <w:t>/carers</w:t>
                            </w:r>
                            <w:r w:rsidR="001F398A" w:rsidRPr="00AC1A4A">
                              <w:rPr>
                                <w:b/>
                                <w:color w:val="auto"/>
                              </w:rPr>
                              <w:t xml:space="preserve"> are respon</w:t>
                            </w:r>
                            <w:r w:rsidR="00180501" w:rsidRPr="00AC1A4A">
                              <w:rPr>
                                <w:b/>
                                <w:color w:val="auto"/>
                              </w:rPr>
                              <w:t>sible for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180501" w:rsidRPr="00AC1A4A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 xml:space="preserve">   </w:t>
                            </w:r>
                            <w:r w:rsidR="00180501" w:rsidRPr="00AC1A4A">
                              <w:rPr>
                                <w:b/>
                                <w:color w:val="auto"/>
                              </w:rPr>
                              <w:t xml:space="preserve">their own children at </w:t>
                            </w:r>
                            <w:r w:rsidR="001F398A" w:rsidRPr="00AC1A4A">
                              <w:rPr>
                                <w:b/>
                                <w:color w:val="auto"/>
                              </w:rPr>
                              <w:t>all times.</w:t>
                            </w:r>
                          </w:p>
                          <w:p w14:paraId="49F9FC0B" w14:textId="3CF71BC1" w:rsidR="00754878" w:rsidRPr="003C4752" w:rsidRDefault="00881DA1" w:rsidP="00AC1A4A">
                            <w:pPr>
                              <w:pStyle w:val="BlockText"/>
                              <w:spacing w:after="0"/>
                              <w:ind w:left="142" w:right="-39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3C4752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23F5" w:rsidRPr="003C4752">
                              <w:rPr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161C8F" w:rsidRPr="003C475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laces are </w:t>
                            </w:r>
                            <w:r w:rsidRPr="003C475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224659" w:rsidRPr="00224659">
                              <w:rPr>
                                <w:b/>
                                <w:sz w:val="28"/>
                                <w:szCs w:val="28"/>
                              </w:rPr>
                              <w:t>Our Voice</w:t>
                            </w:r>
                            <w:r w:rsidR="00224659">
                              <w:rPr>
                                <w:b/>
                                <w:sz w:val="28"/>
                                <w:szCs w:val="28"/>
                              </w:rPr>
                              <w:t>/ENAS</w:t>
                            </w:r>
                            <w:r w:rsidR="00224659" w:rsidRPr="0022465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24659">
                              <w:rPr>
                                <w:b/>
                                <w:sz w:val="28"/>
                                <w:szCs w:val="28"/>
                              </w:rPr>
                              <w:t>members only</w:t>
                            </w:r>
                            <w:r w:rsidRPr="003C475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0F23B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numbers are </w:t>
                            </w:r>
                            <w:r w:rsidR="00161C8F" w:rsidRPr="003C4752">
                              <w:rPr>
                                <w:bCs/>
                                <w:sz w:val="28"/>
                                <w:szCs w:val="28"/>
                              </w:rPr>
                              <w:t>strictly limited</w:t>
                            </w:r>
                            <w:r w:rsidRPr="003C475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2786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Details will be sent to members of our mailing list – if you are not already a </w:t>
                            </w:r>
                            <w:proofErr w:type="gramStart"/>
                            <w:r w:rsidR="00D27861">
                              <w:rPr>
                                <w:bCs/>
                                <w:sz w:val="28"/>
                                <w:szCs w:val="28"/>
                              </w:rPr>
                              <w:t>member</w:t>
                            </w:r>
                            <w:proofErr w:type="gramEnd"/>
                            <w:r w:rsidR="00D2786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please </w:t>
                            </w:r>
                            <w:hyperlink r:id="rId11" w:history="1">
                              <w:r w:rsidR="00D27861" w:rsidRPr="00D27861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contact us to join</w:t>
                              </w:r>
                            </w:hyperlink>
                            <w:r w:rsidR="00D27861" w:rsidRPr="00D2786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D27861" w:rsidRPr="00D2786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451403" w14:textId="60C102C1" w:rsidR="00FC486D" w:rsidRPr="003C4752" w:rsidRDefault="00FC486D" w:rsidP="00014CD4">
                            <w:pPr>
                              <w:pStyle w:val="BlockText"/>
                              <w:spacing w:after="0"/>
                              <w:ind w:left="428" w:right="570" w:hanging="428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475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161C8F" w:rsidRPr="003C4752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23B3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  <w:r w:rsidR="00161C8F" w:rsidRPr="003C4752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ree tea and coffee</w:t>
                            </w:r>
                            <w:r w:rsidR="000F23B3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 adults bringing their own reusable cup. </w:t>
                            </w:r>
                            <w:r w:rsidR="00161C8F" w:rsidRPr="003C4752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88F5D7" w14:textId="5F0FC6AD" w:rsidR="007B45F7" w:rsidRPr="003C4752" w:rsidRDefault="007B45F7" w:rsidP="00FC486D">
                            <w:pPr>
                              <w:pStyle w:val="BlockText"/>
                              <w:spacing w:after="0"/>
                              <w:ind w:left="142" w:right="-39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224659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Children of all ages and abilities welcom</w:t>
                            </w:r>
                            <w:r w:rsidR="007B49D7" w:rsidRPr="00224659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e</w:t>
                            </w:r>
                            <w:r w:rsidR="007B49D7" w:rsidRPr="003C4752"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33BCB1" w14:textId="4FC7F8BB" w:rsidR="003F37FE" w:rsidRPr="00224659" w:rsidRDefault="00414333" w:rsidP="00414333">
                            <w:pPr>
                              <w:pStyle w:val="BlockText"/>
                              <w:spacing w:after="0"/>
                              <w:ind w:left="142" w:right="-39"/>
                              <w:jc w:val="center"/>
                              <w:rPr>
                                <w:bCs/>
                                <w:color w:val="79FFB5" w:themeColor="accent2" w:themeTint="66"/>
                                <w:sz w:val="40"/>
                                <w:szCs w:val="40"/>
                              </w:rPr>
                            </w:pPr>
                            <w:r w:rsidRPr="00224659">
                              <w:rPr>
                                <w:bCs/>
                                <w:color w:val="79FFB5" w:themeColor="accent2" w:themeTint="66"/>
                                <w:sz w:val="28"/>
                                <w:szCs w:val="28"/>
                              </w:rPr>
                              <w:t>Tickets are subsidised and cost £3 for each child (usually £</w:t>
                            </w:r>
                            <w:r w:rsidR="00F657DE" w:rsidRPr="00224659">
                              <w:rPr>
                                <w:bCs/>
                                <w:color w:val="79FFB5" w:themeColor="accent2" w:themeTint="66"/>
                                <w:sz w:val="28"/>
                                <w:szCs w:val="28"/>
                              </w:rPr>
                              <w:t>9/10</w:t>
                            </w:r>
                            <w:r w:rsidR="00AC1A4A" w:rsidRPr="00224659">
                              <w:rPr>
                                <w:bCs/>
                                <w:color w:val="79FFB5" w:themeColor="accent2" w:themeTint="66"/>
                                <w:sz w:val="28"/>
                                <w:szCs w:val="28"/>
                              </w:rPr>
                              <w:t xml:space="preserve">) free for accompanying adults (one per child). </w:t>
                            </w:r>
                            <w:r w:rsidR="00AC1A4A" w:rsidRPr="00224659">
                              <w:rPr>
                                <w:bCs/>
                                <w:color w:val="79FFB5" w:themeColor="accent2" w:themeTint="66"/>
                                <w:sz w:val="24"/>
                                <w:szCs w:val="24"/>
                              </w:rPr>
                              <w:t xml:space="preserve">Maximum of </w:t>
                            </w:r>
                            <w:r w:rsidR="00224659" w:rsidRPr="00224659">
                              <w:rPr>
                                <w:bCs/>
                                <w:color w:val="79FFB5" w:themeColor="accent2" w:themeTint="66"/>
                                <w:sz w:val="24"/>
                                <w:szCs w:val="24"/>
                              </w:rPr>
                              <w:t>2 adults (one per child) and 3 children per booking (including at least one with special needs/disability</w:t>
                            </w:r>
                            <w:r w:rsidR="00224659" w:rsidRPr="00224659">
                              <w:rPr>
                                <w:bCs/>
                                <w:color w:val="79FFB5" w:themeColor="accent2" w:themeTint="66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9DAACE4" w14:textId="77777777" w:rsidR="001F398A" w:rsidRPr="003C4752" w:rsidRDefault="001F398A" w:rsidP="00FC486D">
                            <w:pPr>
                              <w:pStyle w:val="BlockText"/>
                              <w:ind w:left="142" w:right="-39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5277174" w14:textId="77777777" w:rsidR="005F2E35" w:rsidRPr="003C4752" w:rsidRDefault="005F2E35" w:rsidP="00FC486D">
                            <w:pPr>
                              <w:pStyle w:val="BlockText"/>
                              <w:ind w:left="142" w:right="-39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386C0C" w14:textId="77777777" w:rsidR="00340A60" w:rsidRPr="003C4752" w:rsidRDefault="00340A60" w:rsidP="00FC486D">
                            <w:pPr>
                              <w:pStyle w:val="BlockText"/>
                              <w:ind w:left="142" w:right="-39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95DA55" w14:textId="77777777" w:rsidR="00CF0022" w:rsidRPr="003C4752" w:rsidRDefault="00CF0022" w:rsidP="00FC486D">
                            <w:pPr>
                              <w:pStyle w:val="BlockText"/>
                              <w:ind w:left="142" w:right="-39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FE5BDC8" w14:textId="77777777" w:rsidR="00B876F4" w:rsidRPr="003C4752" w:rsidRDefault="00B876F4" w:rsidP="00FC486D">
                            <w:pPr>
                              <w:pStyle w:val="BlockText"/>
                              <w:ind w:left="142" w:right="-39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AE5F66" w14:textId="77777777" w:rsidR="00B876F4" w:rsidRPr="003C4752" w:rsidRDefault="00B876F4" w:rsidP="00FC486D">
                            <w:pPr>
                              <w:pStyle w:val="BlockText"/>
                              <w:ind w:left="142" w:right="-39"/>
                              <w:jc w:val="center"/>
                              <w:rPr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591" w:type="dxa"/>
                            <w:shd w:val="clear" w:color="auto" w:fill="E57200" w:themeFill="accent1" w:themeFillShade="BF"/>
                          </w:tcPr>
                          <w:p w14:paraId="7B8E994D" w14:textId="626175EF" w:rsidR="006C6096" w:rsidRPr="003C4752" w:rsidRDefault="006C6096" w:rsidP="00414333">
                            <w:pPr>
                              <w:pStyle w:val="BlockText"/>
                              <w:ind w:left="0" w:right="-39"/>
                              <w:rPr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4163" w:type="dxa"/>
                            <w:shd w:val="clear" w:color="auto" w:fill="E57200" w:themeFill="accent1" w:themeFillShade="BF"/>
                          </w:tcPr>
                          <w:p w14:paraId="289C2997" w14:textId="77777777" w:rsidR="00DE77DC" w:rsidRDefault="00DE77DC" w:rsidP="00FC486D">
                            <w:pPr>
                              <w:pStyle w:val="BlockHeading"/>
                              <w:ind w:left="142" w:right="-39"/>
                            </w:pPr>
                          </w:p>
                        </w:tc>
                      </w:tr>
                      <w:tr w:rsidR="00FC486D" w14:paraId="172AC046" w14:textId="77777777" w:rsidTr="00014CD4">
                        <w:trPr>
                          <w:trHeight w:hRule="exact" w:val="288"/>
                        </w:trPr>
                        <w:tc>
                          <w:tcPr>
                            <w:tcW w:w="5387" w:type="dxa"/>
                          </w:tcPr>
                          <w:p w14:paraId="7F417EBF" w14:textId="77777777" w:rsidR="00DE77DC" w:rsidRDefault="00DE77DC" w:rsidP="00FC486D">
                            <w:pPr>
                              <w:ind w:left="142" w:right="-39"/>
                            </w:pPr>
                          </w:p>
                        </w:tc>
                        <w:tc>
                          <w:tcPr>
                            <w:tcW w:w="2591" w:type="dxa"/>
                          </w:tcPr>
                          <w:p w14:paraId="0EA85F73" w14:textId="77777777" w:rsidR="00DE77DC" w:rsidRDefault="00DE77DC" w:rsidP="00FC486D">
                            <w:pPr>
                              <w:ind w:left="142" w:right="-39"/>
                            </w:pPr>
                          </w:p>
                        </w:tc>
                        <w:tc>
                          <w:tcPr>
                            <w:tcW w:w="4163" w:type="dxa"/>
                          </w:tcPr>
                          <w:p w14:paraId="6C626E34" w14:textId="77777777" w:rsidR="00DE77DC" w:rsidRDefault="00DE77DC" w:rsidP="00FC486D">
                            <w:pPr>
                              <w:ind w:left="142" w:right="-39"/>
                            </w:pPr>
                          </w:p>
                        </w:tc>
                      </w:tr>
                      <w:tr w:rsidR="00FC486D" w14:paraId="64035A3B" w14:textId="77777777" w:rsidTr="00014CD4">
                        <w:trPr>
                          <w:trHeight w:hRule="exact" w:val="3312"/>
                        </w:trPr>
                        <w:tc>
                          <w:tcPr>
                            <w:tcW w:w="5387" w:type="dxa"/>
                          </w:tcPr>
                          <w:p w14:paraId="5E1EE8D0" w14:textId="77777777" w:rsidR="00DE77DC" w:rsidRDefault="00DE77DC" w:rsidP="00FC486D">
                            <w:pPr>
                              <w:ind w:left="142" w:right="-39"/>
                            </w:pPr>
                          </w:p>
                        </w:tc>
                        <w:tc>
                          <w:tcPr>
                            <w:tcW w:w="2591" w:type="dxa"/>
                          </w:tcPr>
                          <w:p w14:paraId="62D653EB" w14:textId="77777777" w:rsidR="00DE77DC" w:rsidRDefault="00DE77DC" w:rsidP="00FC486D">
                            <w:pPr>
                              <w:ind w:left="142" w:right="-39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4163" w:type="dxa"/>
                          </w:tcPr>
                          <w:p w14:paraId="535E4ED6" w14:textId="77777777" w:rsidR="00DE77DC" w:rsidRDefault="00DE77DC" w:rsidP="00FC486D">
                            <w:pPr>
                              <w:ind w:left="142" w:right="-39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6FA97840" w14:textId="77777777" w:rsidR="00A82319" w:rsidRDefault="00A82319" w:rsidP="00FC486D">
                      <w:pPr>
                        <w:pStyle w:val="Caption"/>
                        <w:ind w:left="142" w:right="-39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Hlk481781428"/>
      <w:bookmarkStart w:id="1" w:name="_Hlk483471983"/>
      <w:bookmarkEnd w:id="0"/>
      <w:bookmarkEnd w:id="1"/>
    </w:p>
    <w:p w14:paraId="57AFD149" w14:textId="107A7768" w:rsidR="00161C8F" w:rsidRDefault="00FC486D" w:rsidP="001423F5">
      <w:pPr>
        <w:ind w:left="-284" w:hanging="425"/>
        <w:jc w:val="center"/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72"/>
          <w:szCs w:val="72"/>
        </w:rPr>
      </w:pPr>
      <w:r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72"/>
          <w:szCs w:val="72"/>
        </w:rPr>
        <w:t xml:space="preserve">  </w:t>
      </w:r>
      <w:r w:rsidR="00512CDC" w:rsidRPr="005C15B6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72"/>
          <w:szCs w:val="72"/>
        </w:rPr>
        <w:t>Our Voice</w:t>
      </w:r>
      <w:r w:rsidR="00161C8F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72"/>
          <w:szCs w:val="72"/>
        </w:rPr>
        <w:t xml:space="preserve"> and ENAS joint event</w:t>
      </w:r>
      <w:r w:rsidR="001423F5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72"/>
          <w:szCs w:val="72"/>
        </w:rPr>
        <w:t xml:space="preserve">: </w:t>
      </w:r>
      <w:r w:rsidR="00161C8F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72"/>
          <w:szCs w:val="72"/>
        </w:rPr>
        <w:t xml:space="preserve">Trackplay </w:t>
      </w:r>
    </w:p>
    <w:p w14:paraId="6740CA7C" w14:textId="3BF40CAA" w:rsidR="007B45F7" w:rsidRPr="00754878" w:rsidRDefault="00161C8F" w:rsidP="00B70817">
      <w:pPr>
        <w:tabs>
          <w:tab w:val="left" w:pos="6804"/>
        </w:tabs>
        <w:ind w:left="-142" w:hanging="142"/>
        <w:jc w:val="center"/>
        <w:rPr>
          <w:rFonts w:asciiTheme="majorHAnsi" w:eastAsiaTheme="majorEastAsia" w:hAnsiTheme="majorHAnsi" w:cstheme="majorBidi"/>
          <w:b/>
          <w:color w:val="E57200" w:themeColor="accent1" w:themeShade="BF"/>
          <w:spacing w:val="-10"/>
          <w:sz w:val="28"/>
          <w:szCs w:val="28"/>
        </w:rPr>
      </w:pPr>
      <w:r w:rsidRPr="00754878">
        <w:rPr>
          <w:rFonts w:asciiTheme="majorHAnsi" w:eastAsiaTheme="majorEastAsia" w:hAnsiTheme="majorHAnsi" w:cstheme="majorBidi"/>
          <w:b/>
          <w:color w:val="E57200" w:themeColor="accent1" w:themeShade="BF"/>
          <w:spacing w:val="-10"/>
          <w:sz w:val="28"/>
          <w:szCs w:val="28"/>
        </w:rPr>
        <w:t xml:space="preserve">Exclusive to members of Our Voice and ENAS </w:t>
      </w:r>
    </w:p>
    <w:p w14:paraId="2A732AF7" w14:textId="0E13C666" w:rsidR="00161C8F" w:rsidRDefault="006C7B2A" w:rsidP="00B70817">
      <w:pPr>
        <w:pStyle w:val="Heading2"/>
        <w:ind w:left="-284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Wednes</w:t>
      </w:r>
      <w:r w:rsidR="00B17849">
        <w:rPr>
          <w:b/>
          <w:sz w:val="44"/>
          <w:szCs w:val="44"/>
        </w:rPr>
        <w:t>day</w:t>
      </w:r>
      <w:r w:rsidR="001427B1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27</w:t>
      </w:r>
      <w:r w:rsidR="00161C8F" w:rsidRPr="00161C8F">
        <w:rPr>
          <w:b/>
          <w:sz w:val="44"/>
          <w:szCs w:val="44"/>
          <w:vertAlign w:val="superscript"/>
        </w:rPr>
        <w:t>th</w:t>
      </w:r>
      <w:r w:rsidR="00B17849">
        <w:rPr>
          <w:b/>
          <w:sz w:val="44"/>
          <w:szCs w:val="44"/>
        </w:rPr>
        <w:t xml:space="preserve"> </w:t>
      </w:r>
      <w:r w:rsidR="00955EF3">
        <w:rPr>
          <w:b/>
          <w:sz w:val="44"/>
          <w:szCs w:val="44"/>
        </w:rPr>
        <w:t>October</w:t>
      </w:r>
    </w:p>
    <w:p w14:paraId="28533AC1" w14:textId="1358AB09" w:rsidR="00161C8F" w:rsidRPr="00FC486D" w:rsidRDefault="00161C8F" w:rsidP="00FC486D">
      <w:pPr>
        <w:pStyle w:val="Heading2"/>
        <w:ind w:left="-284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3pm to 4.30 pm </w:t>
      </w:r>
    </w:p>
    <w:p w14:paraId="299B3A0B" w14:textId="4BE4608C" w:rsidR="00881DA1" w:rsidRPr="00FC486D" w:rsidRDefault="00161C8F" w:rsidP="00FC486D">
      <w:pPr>
        <w:pStyle w:val="Heading2"/>
        <w:ind w:left="-284"/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458BE25B" wp14:editId="4B42D6CE">
            <wp:extent cx="3895492" cy="2344420"/>
            <wp:effectExtent l="0" t="0" r="3810" b="5080"/>
            <wp:docPr id="4" name="Picture 4" descr="C:\Users\Amide\Documents\Our Voice\Events\Trackplay April 19\trackplay picture 1 two girls_files\5bf7a028cc98ddf50f78b323_32933759_878623065655848_293572048452583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de\Documents\Our Voice\Events\Trackplay April 19\trackplay picture 1 two girls_files\5bf7a028cc98ddf50f78b323_32933759_878623065655848_293572048452583424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55" cy="235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7B1">
        <w:rPr>
          <w:b/>
          <w:sz w:val="44"/>
          <w:szCs w:val="44"/>
        </w:rPr>
        <w:t xml:space="preserve"> </w:t>
      </w:r>
    </w:p>
    <w:p w14:paraId="2BC548F8" w14:textId="77777777" w:rsidR="00754878" w:rsidRDefault="00754878" w:rsidP="00FD7FF9">
      <w:pPr>
        <w:rPr>
          <w:b/>
          <w:color w:val="00B050" w:themeColor="accent2"/>
          <w:sz w:val="32"/>
          <w:szCs w:val="32"/>
        </w:rPr>
      </w:pPr>
    </w:p>
    <w:p w14:paraId="6606B988" w14:textId="5279F553" w:rsidR="00161C8F" w:rsidRPr="001A64EB" w:rsidRDefault="00754878" w:rsidP="00FD7FF9">
      <w:r>
        <w:rPr>
          <w:b/>
          <w:color w:val="00B050" w:themeColor="accent2"/>
          <w:sz w:val="32"/>
          <w:szCs w:val="32"/>
        </w:rPr>
        <w:t>J</w:t>
      </w:r>
      <w:r w:rsidR="00284D21" w:rsidRPr="001427B1">
        <w:rPr>
          <w:b/>
          <w:color w:val="00B050" w:themeColor="accent2"/>
          <w:sz w:val="32"/>
          <w:szCs w:val="32"/>
        </w:rPr>
        <w:t>oin us for</w:t>
      </w:r>
      <w:r w:rsidR="00C37603" w:rsidRPr="001427B1">
        <w:rPr>
          <w:b/>
          <w:color w:val="00B050" w:themeColor="accent2"/>
          <w:sz w:val="32"/>
          <w:szCs w:val="32"/>
        </w:rPr>
        <w:t xml:space="preserve"> </w:t>
      </w:r>
      <w:r w:rsidR="00161C8F">
        <w:rPr>
          <w:b/>
          <w:color w:val="00B050" w:themeColor="accent2"/>
          <w:sz w:val="32"/>
          <w:szCs w:val="32"/>
        </w:rPr>
        <w:t xml:space="preserve">this exclusive event for members of Our Voice and ENAS. </w:t>
      </w:r>
    </w:p>
    <w:p w14:paraId="63303718" w14:textId="362A968D" w:rsidR="00161C8F" w:rsidRDefault="00161C8F" w:rsidP="00FD7FF9">
      <w:pPr>
        <w:rPr>
          <w:b/>
          <w:color w:val="00B050" w:themeColor="accent2"/>
          <w:sz w:val="32"/>
          <w:szCs w:val="32"/>
        </w:rPr>
      </w:pPr>
      <w:r>
        <w:rPr>
          <w:b/>
          <w:color w:val="00B050" w:themeColor="accent2"/>
          <w:sz w:val="32"/>
          <w:szCs w:val="32"/>
        </w:rPr>
        <w:t xml:space="preserve">Children will have </w:t>
      </w:r>
      <w:r w:rsidR="001423F5">
        <w:rPr>
          <w:b/>
          <w:color w:val="00B050" w:themeColor="accent2"/>
          <w:sz w:val="32"/>
          <w:szCs w:val="32"/>
        </w:rPr>
        <w:t>a 90</w:t>
      </w:r>
      <w:r w:rsidR="000440B8">
        <w:rPr>
          <w:b/>
          <w:color w:val="00B050" w:themeColor="accent2"/>
          <w:sz w:val="32"/>
          <w:szCs w:val="32"/>
        </w:rPr>
        <w:t>-</w:t>
      </w:r>
      <w:r w:rsidR="001423F5">
        <w:rPr>
          <w:b/>
          <w:color w:val="00B050" w:themeColor="accent2"/>
          <w:sz w:val="32"/>
          <w:szCs w:val="32"/>
        </w:rPr>
        <w:t xml:space="preserve">minute </w:t>
      </w:r>
      <w:r>
        <w:rPr>
          <w:b/>
          <w:color w:val="00B050" w:themeColor="accent2"/>
          <w:sz w:val="32"/>
          <w:szCs w:val="32"/>
        </w:rPr>
        <w:t xml:space="preserve">play </w:t>
      </w:r>
      <w:r w:rsidR="001423F5">
        <w:rPr>
          <w:b/>
          <w:color w:val="00B050" w:themeColor="accent2"/>
          <w:sz w:val="32"/>
          <w:szCs w:val="32"/>
        </w:rPr>
        <w:t xml:space="preserve">session </w:t>
      </w:r>
      <w:r>
        <w:rPr>
          <w:b/>
          <w:color w:val="00B050" w:themeColor="accent2"/>
          <w:sz w:val="32"/>
          <w:szCs w:val="32"/>
        </w:rPr>
        <w:t xml:space="preserve">with this amazing </w:t>
      </w:r>
      <w:r w:rsidR="001423F5">
        <w:rPr>
          <w:b/>
          <w:color w:val="00B050" w:themeColor="accent2"/>
          <w:sz w:val="32"/>
          <w:szCs w:val="32"/>
        </w:rPr>
        <w:t xml:space="preserve">layout of giant super-charged train tracks with tunnels, </w:t>
      </w:r>
      <w:proofErr w:type="gramStart"/>
      <w:r w:rsidR="001423F5">
        <w:rPr>
          <w:b/>
          <w:color w:val="00B050" w:themeColor="accent2"/>
          <w:sz w:val="32"/>
          <w:szCs w:val="32"/>
        </w:rPr>
        <w:t>spirals</w:t>
      </w:r>
      <w:proofErr w:type="gramEnd"/>
      <w:r w:rsidR="001423F5">
        <w:rPr>
          <w:b/>
          <w:color w:val="00B050" w:themeColor="accent2"/>
          <w:sz w:val="32"/>
          <w:szCs w:val="32"/>
        </w:rPr>
        <w:t xml:space="preserve"> and stations and all their favourite character motorised trains!  </w:t>
      </w:r>
    </w:p>
    <w:p w14:paraId="1ADE7492" w14:textId="19D9D1A8" w:rsidR="006A2C52" w:rsidRDefault="006A2C52" w:rsidP="00FD7FF9">
      <w:pPr>
        <w:rPr>
          <w:b/>
          <w:color w:val="00B050" w:themeColor="accent2"/>
          <w:sz w:val="32"/>
          <w:szCs w:val="32"/>
        </w:rPr>
      </w:pPr>
      <w:r>
        <w:rPr>
          <w:b/>
          <w:color w:val="00B050" w:themeColor="accent2"/>
          <w:sz w:val="32"/>
          <w:szCs w:val="32"/>
        </w:rPr>
        <w:t>Tickets a</w:t>
      </w:r>
      <w:r w:rsidR="00414333">
        <w:rPr>
          <w:b/>
          <w:color w:val="00B050" w:themeColor="accent2"/>
          <w:sz w:val="32"/>
          <w:szCs w:val="32"/>
        </w:rPr>
        <w:t xml:space="preserve">re </w:t>
      </w:r>
      <w:r>
        <w:rPr>
          <w:b/>
          <w:color w:val="00B050" w:themeColor="accent2"/>
          <w:sz w:val="32"/>
          <w:szCs w:val="32"/>
        </w:rPr>
        <w:t>£3 per child (</w:t>
      </w:r>
      <w:r w:rsidR="00414333">
        <w:rPr>
          <w:b/>
          <w:color w:val="00B050" w:themeColor="accent2"/>
          <w:sz w:val="32"/>
          <w:szCs w:val="32"/>
        </w:rPr>
        <w:t>usual price is £</w:t>
      </w:r>
      <w:r w:rsidR="00F657DE">
        <w:rPr>
          <w:b/>
          <w:color w:val="00B050" w:themeColor="accent2"/>
          <w:sz w:val="32"/>
          <w:szCs w:val="32"/>
        </w:rPr>
        <w:t>9/</w:t>
      </w:r>
      <w:r w:rsidR="00414333">
        <w:rPr>
          <w:b/>
          <w:color w:val="00B050" w:themeColor="accent2"/>
          <w:sz w:val="32"/>
          <w:szCs w:val="32"/>
        </w:rPr>
        <w:t xml:space="preserve">10) - </w:t>
      </w:r>
      <w:r>
        <w:rPr>
          <w:b/>
          <w:color w:val="00B050" w:themeColor="accent2"/>
          <w:sz w:val="32"/>
          <w:szCs w:val="32"/>
        </w:rPr>
        <w:t xml:space="preserve">accompanying adults free. </w:t>
      </w:r>
    </w:p>
    <w:p w14:paraId="44FFC4FE" w14:textId="0B83A7FE" w:rsidR="008D03F8" w:rsidRPr="001427B1" w:rsidRDefault="00754878" w:rsidP="00FD7FF9">
      <w:pPr>
        <w:rPr>
          <w:b/>
          <w:color w:val="00B050" w:themeColor="accent2"/>
          <w:sz w:val="32"/>
          <w:szCs w:val="32"/>
        </w:rPr>
      </w:pPr>
      <w:r w:rsidRPr="00B3212A">
        <w:rPr>
          <w:i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D626E07" wp14:editId="259DA17C">
            <wp:simplePos x="0" y="0"/>
            <wp:positionH relativeFrom="margin">
              <wp:posOffset>213360</wp:posOffset>
            </wp:positionH>
            <wp:positionV relativeFrom="margin">
              <wp:posOffset>8664575</wp:posOffset>
            </wp:positionV>
            <wp:extent cx="2352675" cy="913765"/>
            <wp:effectExtent l="0" t="0" r="0" b="635"/>
            <wp:wrapTight wrapText="bothSides">
              <wp:wrapPolygon edited="0">
                <wp:start x="0" y="0"/>
                <wp:lineTo x="0" y="21315"/>
                <wp:lineTo x="21454" y="21315"/>
                <wp:lineTo x="214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3AF">
        <w:rPr>
          <w:noProof/>
        </w:rPr>
        <w:drawing>
          <wp:inline distT="0" distB="0" distL="0" distR="0" wp14:anchorId="2459F110" wp14:editId="6B5EFCD0">
            <wp:extent cx="2285769" cy="1285837"/>
            <wp:effectExtent l="0" t="0" r="635" b="0"/>
            <wp:docPr id="8" name="Picture 8" descr="https://uploads-ssl.webflow.com/5be91bbeb95161c1fbcf585b/5bf7a02a0627e70e00fa3447_39522406_970322889819198_371278941823959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s-ssl.webflow.com/5be91bbeb95161c1fbcf585b/5bf7a02a0627e70e00fa3447_39522406_970322889819198_371278941823959040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94" cy="12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3AF">
        <w:rPr>
          <w:noProof/>
        </w:rPr>
        <w:drawing>
          <wp:inline distT="0" distB="0" distL="0" distR="0" wp14:anchorId="3610E9A6" wp14:editId="57C75D06">
            <wp:extent cx="1914525" cy="1298579"/>
            <wp:effectExtent l="0" t="0" r="0" b="0"/>
            <wp:docPr id="9" name="Picture 9" descr="https://uploads-ssl.webflow.com/5be91bbeb95161c1fbcf585b/5bf7a0260627e74eb7fa3445_30123976_851910238327131_1697887128584716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s-ssl.webflow.com/5be91bbeb95161c1fbcf585b/5bf7a0260627e74eb7fa3445_30123976_851910238327131_169788712858471628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70" cy="13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3F5">
        <w:rPr>
          <w:noProof/>
        </w:rPr>
        <w:drawing>
          <wp:inline distT="0" distB="0" distL="0" distR="0" wp14:anchorId="5D8BF0F9" wp14:editId="4B4F54A5">
            <wp:extent cx="1704975" cy="1278771"/>
            <wp:effectExtent l="0" t="0" r="0" b="0"/>
            <wp:docPr id="10" name="Picture 10" descr="https://uploads-ssl.webflow.com/5be91bbeb95161c1fbcf585b/5bf7a0274fac80206a6b74c3_21457740_730683487116474_89678093339485004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s-ssl.webflow.com/5be91bbeb95161c1fbcf585b/5bf7a0274fac80206a6b74c3_21457740_730683487116474_8967809333948500459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55" cy="128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1428" w14:textId="017E6E4C" w:rsidR="0042540B" w:rsidRPr="00B3212A" w:rsidRDefault="00161C8F" w:rsidP="001427B1">
      <w:pPr>
        <w:rPr>
          <w:b/>
          <w:i/>
          <w:color w:val="00B050" w:themeColor="accent2"/>
          <w:sz w:val="32"/>
          <w:szCs w:val="32"/>
        </w:rPr>
      </w:pPr>
      <w:r w:rsidRPr="00B3212A">
        <w:rPr>
          <w:b/>
          <w:i/>
          <w:color w:val="00B050" w:themeColor="accent2"/>
          <w:sz w:val="32"/>
          <w:szCs w:val="32"/>
        </w:rPr>
        <w:t xml:space="preserve"> </w:t>
      </w:r>
      <w:r w:rsidR="0042540B">
        <w:rPr>
          <w:noProof/>
        </w:rPr>
        <w:drawing>
          <wp:inline distT="0" distB="0" distL="0" distR="0" wp14:anchorId="5913517D" wp14:editId="0DD3DFDA">
            <wp:extent cx="1999281" cy="8060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93" cy="81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40B" w:rsidRPr="00B3212A" w:rsidSect="0042540B">
      <w:pgSz w:w="12240" w:h="15840"/>
      <w:pgMar w:top="340" w:right="567" w:bottom="28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01E5B" w14:textId="77777777" w:rsidR="00304ACD" w:rsidRDefault="00304ACD">
      <w:pPr>
        <w:spacing w:after="0" w:line="240" w:lineRule="auto"/>
      </w:pPr>
      <w:r>
        <w:separator/>
      </w:r>
    </w:p>
  </w:endnote>
  <w:endnote w:type="continuationSeparator" w:id="0">
    <w:p w14:paraId="4FA79CA6" w14:textId="77777777" w:rsidR="00304ACD" w:rsidRDefault="00304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BB995" w14:textId="77777777" w:rsidR="00304ACD" w:rsidRDefault="00304ACD">
      <w:pPr>
        <w:spacing w:after="0" w:line="240" w:lineRule="auto"/>
      </w:pPr>
      <w:r>
        <w:separator/>
      </w:r>
    </w:p>
  </w:footnote>
  <w:footnote w:type="continuationSeparator" w:id="0">
    <w:p w14:paraId="070074A9" w14:textId="77777777" w:rsidR="00304ACD" w:rsidRDefault="00304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1CF2"/>
    <w:multiLevelType w:val="hybridMultilevel"/>
    <w:tmpl w:val="56B03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648AD"/>
    <w:multiLevelType w:val="hybridMultilevel"/>
    <w:tmpl w:val="979CC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F4C6D"/>
    <w:multiLevelType w:val="hybridMultilevel"/>
    <w:tmpl w:val="52609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25895"/>
    <w:multiLevelType w:val="hybridMultilevel"/>
    <w:tmpl w:val="39DC06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A2841"/>
    <w:multiLevelType w:val="hybridMultilevel"/>
    <w:tmpl w:val="007E3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60AED"/>
    <w:multiLevelType w:val="hybridMultilevel"/>
    <w:tmpl w:val="96408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47237A"/>
    <w:multiLevelType w:val="hybridMultilevel"/>
    <w:tmpl w:val="5CC6B1CA"/>
    <w:lvl w:ilvl="0" w:tplc="72744164">
      <w:start w:val="1"/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41977353"/>
    <w:multiLevelType w:val="hybridMultilevel"/>
    <w:tmpl w:val="02829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0336B"/>
    <w:multiLevelType w:val="hybridMultilevel"/>
    <w:tmpl w:val="7B62E25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C7969"/>
    <w:multiLevelType w:val="hybridMultilevel"/>
    <w:tmpl w:val="EC6A1C68"/>
    <w:lvl w:ilvl="0" w:tplc="72744164">
      <w:start w:val="1"/>
      <w:numFmt w:val="bullet"/>
      <w:lvlText w:val="-"/>
      <w:lvlJc w:val="left"/>
      <w:pPr>
        <w:ind w:left="648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" w15:restartNumberingAfterBreak="0">
    <w:nsid w:val="56622297"/>
    <w:multiLevelType w:val="hybridMultilevel"/>
    <w:tmpl w:val="495E1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CD3A6E"/>
    <w:multiLevelType w:val="hybridMultilevel"/>
    <w:tmpl w:val="8100764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E463F"/>
    <w:multiLevelType w:val="hybridMultilevel"/>
    <w:tmpl w:val="3DB244D8"/>
    <w:lvl w:ilvl="0" w:tplc="08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658F762C"/>
    <w:multiLevelType w:val="hybridMultilevel"/>
    <w:tmpl w:val="88940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05442B"/>
    <w:multiLevelType w:val="multilevel"/>
    <w:tmpl w:val="E212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3D668D"/>
    <w:multiLevelType w:val="hybridMultilevel"/>
    <w:tmpl w:val="D7AED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A48A2"/>
    <w:multiLevelType w:val="multilevel"/>
    <w:tmpl w:val="61D2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587D42"/>
    <w:multiLevelType w:val="hybridMultilevel"/>
    <w:tmpl w:val="615C67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B46780"/>
    <w:multiLevelType w:val="multilevel"/>
    <w:tmpl w:val="D538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15"/>
  </w:num>
  <w:num w:numId="4">
    <w:abstractNumId w:val="2"/>
  </w:num>
  <w:num w:numId="5">
    <w:abstractNumId w:val="16"/>
  </w:num>
  <w:num w:numId="6">
    <w:abstractNumId w:val="7"/>
  </w:num>
  <w:num w:numId="7">
    <w:abstractNumId w:val="10"/>
  </w:num>
  <w:num w:numId="8">
    <w:abstractNumId w:val="3"/>
  </w:num>
  <w:num w:numId="9">
    <w:abstractNumId w:val="14"/>
  </w:num>
  <w:num w:numId="10">
    <w:abstractNumId w:val="18"/>
  </w:num>
  <w:num w:numId="11">
    <w:abstractNumId w:val="5"/>
  </w:num>
  <w:num w:numId="12">
    <w:abstractNumId w:val="1"/>
  </w:num>
  <w:num w:numId="13">
    <w:abstractNumId w:val="11"/>
  </w:num>
  <w:num w:numId="14">
    <w:abstractNumId w:val="9"/>
  </w:num>
  <w:num w:numId="15">
    <w:abstractNumId w:val="6"/>
  </w:num>
  <w:num w:numId="16">
    <w:abstractNumId w:val="12"/>
  </w:num>
  <w:num w:numId="17">
    <w:abstractNumId w:val="17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MwNDG3NLAwNTc3NLRQ0lEKTi0uzszPAykwrgUANogEdCwAAAA="/>
  </w:docVars>
  <w:rsids>
    <w:rsidRoot w:val="00596E02"/>
    <w:rsid w:val="0000387D"/>
    <w:rsid w:val="00005EFA"/>
    <w:rsid w:val="00007BF2"/>
    <w:rsid w:val="000126AA"/>
    <w:rsid w:val="00014CD4"/>
    <w:rsid w:val="00022A95"/>
    <w:rsid w:val="00023BDE"/>
    <w:rsid w:val="00025914"/>
    <w:rsid w:val="000269FF"/>
    <w:rsid w:val="00032EB7"/>
    <w:rsid w:val="000430F4"/>
    <w:rsid w:val="000440B8"/>
    <w:rsid w:val="00046F1C"/>
    <w:rsid w:val="000511E6"/>
    <w:rsid w:val="00053AFB"/>
    <w:rsid w:val="00060FFA"/>
    <w:rsid w:val="00072F0A"/>
    <w:rsid w:val="000858A7"/>
    <w:rsid w:val="00092C21"/>
    <w:rsid w:val="000B7B5F"/>
    <w:rsid w:val="000C2A06"/>
    <w:rsid w:val="000D0F12"/>
    <w:rsid w:val="000D135B"/>
    <w:rsid w:val="000D66C0"/>
    <w:rsid w:val="000E54A0"/>
    <w:rsid w:val="000F1A1D"/>
    <w:rsid w:val="000F23B3"/>
    <w:rsid w:val="000F5434"/>
    <w:rsid w:val="000F7045"/>
    <w:rsid w:val="00103363"/>
    <w:rsid w:val="00105961"/>
    <w:rsid w:val="001077E4"/>
    <w:rsid w:val="00114617"/>
    <w:rsid w:val="001225CC"/>
    <w:rsid w:val="00124453"/>
    <w:rsid w:val="00131F1C"/>
    <w:rsid w:val="00134B42"/>
    <w:rsid w:val="00136EF0"/>
    <w:rsid w:val="0013743A"/>
    <w:rsid w:val="00137DBE"/>
    <w:rsid w:val="001403FF"/>
    <w:rsid w:val="001423F5"/>
    <w:rsid w:val="001427B1"/>
    <w:rsid w:val="00145534"/>
    <w:rsid w:val="001513AF"/>
    <w:rsid w:val="0015269E"/>
    <w:rsid w:val="001562B3"/>
    <w:rsid w:val="00161C8F"/>
    <w:rsid w:val="001640E9"/>
    <w:rsid w:val="00166662"/>
    <w:rsid w:val="00167A25"/>
    <w:rsid w:val="001751A7"/>
    <w:rsid w:val="00175E44"/>
    <w:rsid w:val="00180501"/>
    <w:rsid w:val="00181596"/>
    <w:rsid w:val="00182506"/>
    <w:rsid w:val="001943E7"/>
    <w:rsid w:val="00195403"/>
    <w:rsid w:val="00196D79"/>
    <w:rsid w:val="001A39FB"/>
    <w:rsid w:val="001A64EB"/>
    <w:rsid w:val="001A73F0"/>
    <w:rsid w:val="001A7E31"/>
    <w:rsid w:val="001B579C"/>
    <w:rsid w:val="001C021A"/>
    <w:rsid w:val="001C6109"/>
    <w:rsid w:val="001D4092"/>
    <w:rsid w:val="001D5731"/>
    <w:rsid w:val="001D60C5"/>
    <w:rsid w:val="001E64AC"/>
    <w:rsid w:val="001F398A"/>
    <w:rsid w:val="002068AD"/>
    <w:rsid w:val="0021609E"/>
    <w:rsid w:val="00216BD3"/>
    <w:rsid w:val="00224659"/>
    <w:rsid w:val="002262FE"/>
    <w:rsid w:val="002323B5"/>
    <w:rsid w:val="00237022"/>
    <w:rsid w:val="00240F03"/>
    <w:rsid w:val="00244CF8"/>
    <w:rsid w:val="00254EAA"/>
    <w:rsid w:val="00261171"/>
    <w:rsid w:val="0026364F"/>
    <w:rsid w:val="00284D21"/>
    <w:rsid w:val="002851EB"/>
    <w:rsid w:val="00294376"/>
    <w:rsid w:val="00294BF6"/>
    <w:rsid w:val="002A5603"/>
    <w:rsid w:val="002A706B"/>
    <w:rsid w:val="002B0EA1"/>
    <w:rsid w:val="002B3C9F"/>
    <w:rsid w:val="002B554A"/>
    <w:rsid w:val="002C3D95"/>
    <w:rsid w:val="002D0C9E"/>
    <w:rsid w:val="002D179D"/>
    <w:rsid w:val="002D5C32"/>
    <w:rsid w:val="002E5D42"/>
    <w:rsid w:val="002E79F2"/>
    <w:rsid w:val="002F06C7"/>
    <w:rsid w:val="002F20E6"/>
    <w:rsid w:val="002F2F38"/>
    <w:rsid w:val="00300201"/>
    <w:rsid w:val="003038E3"/>
    <w:rsid w:val="00304ACD"/>
    <w:rsid w:val="00311949"/>
    <w:rsid w:val="003245C6"/>
    <w:rsid w:val="00326AC6"/>
    <w:rsid w:val="003272DA"/>
    <w:rsid w:val="00340A60"/>
    <w:rsid w:val="00341E73"/>
    <w:rsid w:val="00342C27"/>
    <w:rsid w:val="00356635"/>
    <w:rsid w:val="003652EF"/>
    <w:rsid w:val="00366BBC"/>
    <w:rsid w:val="00377970"/>
    <w:rsid w:val="00384181"/>
    <w:rsid w:val="00397433"/>
    <w:rsid w:val="0039778D"/>
    <w:rsid w:val="003B209E"/>
    <w:rsid w:val="003B3FDF"/>
    <w:rsid w:val="003B75AF"/>
    <w:rsid w:val="003C4617"/>
    <w:rsid w:val="003C4752"/>
    <w:rsid w:val="003C5D11"/>
    <w:rsid w:val="003C6C03"/>
    <w:rsid w:val="003D5982"/>
    <w:rsid w:val="003D634A"/>
    <w:rsid w:val="003F37FE"/>
    <w:rsid w:val="003F4FAE"/>
    <w:rsid w:val="00410025"/>
    <w:rsid w:val="00412A0D"/>
    <w:rsid w:val="00413E04"/>
    <w:rsid w:val="00414333"/>
    <w:rsid w:val="00414587"/>
    <w:rsid w:val="0041617A"/>
    <w:rsid w:val="00416735"/>
    <w:rsid w:val="004179DF"/>
    <w:rsid w:val="0042540B"/>
    <w:rsid w:val="00432705"/>
    <w:rsid w:val="00443C2E"/>
    <w:rsid w:val="00447D39"/>
    <w:rsid w:val="0045604E"/>
    <w:rsid w:val="00473923"/>
    <w:rsid w:val="00474B5B"/>
    <w:rsid w:val="00481C22"/>
    <w:rsid w:val="004831B0"/>
    <w:rsid w:val="00497F75"/>
    <w:rsid w:val="004B4EE8"/>
    <w:rsid w:val="004D2DDF"/>
    <w:rsid w:val="004D2EE8"/>
    <w:rsid w:val="004D5180"/>
    <w:rsid w:val="004E2733"/>
    <w:rsid w:val="004E3771"/>
    <w:rsid w:val="004E3855"/>
    <w:rsid w:val="004E55B7"/>
    <w:rsid w:val="005010CD"/>
    <w:rsid w:val="005020BB"/>
    <w:rsid w:val="00502707"/>
    <w:rsid w:val="00502ED0"/>
    <w:rsid w:val="00507213"/>
    <w:rsid w:val="00507226"/>
    <w:rsid w:val="00510428"/>
    <w:rsid w:val="00512CDC"/>
    <w:rsid w:val="0051451F"/>
    <w:rsid w:val="00525347"/>
    <w:rsid w:val="005261D7"/>
    <w:rsid w:val="0053719E"/>
    <w:rsid w:val="005448C0"/>
    <w:rsid w:val="005463C3"/>
    <w:rsid w:val="0055124F"/>
    <w:rsid w:val="00552E23"/>
    <w:rsid w:val="005545E4"/>
    <w:rsid w:val="005559FA"/>
    <w:rsid w:val="0055610F"/>
    <w:rsid w:val="00557458"/>
    <w:rsid w:val="00563374"/>
    <w:rsid w:val="00565475"/>
    <w:rsid w:val="0057130C"/>
    <w:rsid w:val="00572215"/>
    <w:rsid w:val="00580E4E"/>
    <w:rsid w:val="00586808"/>
    <w:rsid w:val="00596E02"/>
    <w:rsid w:val="005B2D90"/>
    <w:rsid w:val="005B3114"/>
    <w:rsid w:val="005C15B6"/>
    <w:rsid w:val="005C3856"/>
    <w:rsid w:val="005C6635"/>
    <w:rsid w:val="005D4656"/>
    <w:rsid w:val="005F2E35"/>
    <w:rsid w:val="005F7FE9"/>
    <w:rsid w:val="006024CF"/>
    <w:rsid w:val="00615AA6"/>
    <w:rsid w:val="006240AA"/>
    <w:rsid w:val="0062687B"/>
    <w:rsid w:val="006332D1"/>
    <w:rsid w:val="006375B2"/>
    <w:rsid w:val="006425CF"/>
    <w:rsid w:val="00644324"/>
    <w:rsid w:val="006467F1"/>
    <w:rsid w:val="00651C8D"/>
    <w:rsid w:val="006766F9"/>
    <w:rsid w:val="00697DD4"/>
    <w:rsid w:val="006A2C52"/>
    <w:rsid w:val="006A4F65"/>
    <w:rsid w:val="006B1FAD"/>
    <w:rsid w:val="006B798C"/>
    <w:rsid w:val="006C6096"/>
    <w:rsid w:val="006C7B2A"/>
    <w:rsid w:val="006D5306"/>
    <w:rsid w:val="006E057E"/>
    <w:rsid w:val="006F3635"/>
    <w:rsid w:val="006F520C"/>
    <w:rsid w:val="007009DB"/>
    <w:rsid w:val="007025EF"/>
    <w:rsid w:val="00706D82"/>
    <w:rsid w:val="00707841"/>
    <w:rsid w:val="007175F1"/>
    <w:rsid w:val="00726AED"/>
    <w:rsid w:val="007303D2"/>
    <w:rsid w:val="00732590"/>
    <w:rsid w:val="00753E85"/>
    <w:rsid w:val="00754878"/>
    <w:rsid w:val="00756A07"/>
    <w:rsid w:val="00757761"/>
    <w:rsid w:val="007577B6"/>
    <w:rsid w:val="00757B3A"/>
    <w:rsid w:val="00760AFA"/>
    <w:rsid w:val="007627EA"/>
    <w:rsid w:val="00763614"/>
    <w:rsid w:val="007913FC"/>
    <w:rsid w:val="00791DBE"/>
    <w:rsid w:val="007926B0"/>
    <w:rsid w:val="00795D23"/>
    <w:rsid w:val="007A3E61"/>
    <w:rsid w:val="007B3033"/>
    <w:rsid w:val="007B307B"/>
    <w:rsid w:val="007B45F7"/>
    <w:rsid w:val="007B49D7"/>
    <w:rsid w:val="007B4BB4"/>
    <w:rsid w:val="007D519C"/>
    <w:rsid w:val="007F183B"/>
    <w:rsid w:val="007F2CAA"/>
    <w:rsid w:val="008142B6"/>
    <w:rsid w:val="00814CFA"/>
    <w:rsid w:val="0081751C"/>
    <w:rsid w:val="00820B5A"/>
    <w:rsid w:val="00827698"/>
    <w:rsid w:val="00835273"/>
    <w:rsid w:val="0084028A"/>
    <w:rsid w:val="00840D39"/>
    <w:rsid w:val="00843682"/>
    <w:rsid w:val="00854D31"/>
    <w:rsid w:val="0085538A"/>
    <w:rsid w:val="0087542F"/>
    <w:rsid w:val="00880AAC"/>
    <w:rsid w:val="008813C7"/>
    <w:rsid w:val="00881DA1"/>
    <w:rsid w:val="00891ED5"/>
    <w:rsid w:val="008956E6"/>
    <w:rsid w:val="00895770"/>
    <w:rsid w:val="008A495B"/>
    <w:rsid w:val="008B4B41"/>
    <w:rsid w:val="008B5D00"/>
    <w:rsid w:val="008B6204"/>
    <w:rsid w:val="008B7D5E"/>
    <w:rsid w:val="008D03F8"/>
    <w:rsid w:val="008E0C20"/>
    <w:rsid w:val="008F5A90"/>
    <w:rsid w:val="0090273B"/>
    <w:rsid w:val="00907E65"/>
    <w:rsid w:val="00917B47"/>
    <w:rsid w:val="00922F64"/>
    <w:rsid w:val="009267AB"/>
    <w:rsid w:val="00927B0B"/>
    <w:rsid w:val="00932CE0"/>
    <w:rsid w:val="00941689"/>
    <w:rsid w:val="0095177B"/>
    <w:rsid w:val="00955EF3"/>
    <w:rsid w:val="00957B37"/>
    <w:rsid w:val="00961425"/>
    <w:rsid w:val="0096283D"/>
    <w:rsid w:val="009651E2"/>
    <w:rsid w:val="00965A5B"/>
    <w:rsid w:val="00966436"/>
    <w:rsid w:val="00971162"/>
    <w:rsid w:val="0097773D"/>
    <w:rsid w:val="00982F25"/>
    <w:rsid w:val="00986AEF"/>
    <w:rsid w:val="00990E17"/>
    <w:rsid w:val="009A0EF2"/>
    <w:rsid w:val="009A4BEE"/>
    <w:rsid w:val="009A4D83"/>
    <w:rsid w:val="009A4F64"/>
    <w:rsid w:val="009B22A8"/>
    <w:rsid w:val="009B6B65"/>
    <w:rsid w:val="009C7F07"/>
    <w:rsid w:val="009D1132"/>
    <w:rsid w:val="009D3DAC"/>
    <w:rsid w:val="009D6FB3"/>
    <w:rsid w:val="009E4CC6"/>
    <w:rsid w:val="009E4D92"/>
    <w:rsid w:val="009E58D3"/>
    <w:rsid w:val="009F54B9"/>
    <w:rsid w:val="009F5AC8"/>
    <w:rsid w:val="009F63BB"/>
    <w:rsid w:val="009F7671"/>
    <w:rsid w:val="00A10ACA"/>
    <w:rsid w:val="00A11398"/>
    <w:rsid w:val="00A12CC6"/>
    <w:rsid w:val="00A258CD"/>
    <w:rsid w:val="00A306E7"/>
    <w:rsid w:val="00A47632"/>
    <w:rsid w:val="00A479BA"/>
    <w:rsid w:val="00A51EE8"/>
    <w:rsid w:val="00A531EC"/>
    <w:rsid w:val="00A61EA5"/>
    <w:rsid w:val="00A70433"/>
    <w:rsid w:val="00A71106"/>
    <w:rsid w:val="00A75A20"/>
    <w:rsid w:val="00A82319"/>
    <w:rsid w:val="00A97D3F"/>
    <w:rsid w:val="00AB07DC"/>
    <w:rsid w:val="00AB560F"/>
    <w:rsid w:val="00AB6EBD"/>
    <w:rsid w:val="00AC1A4A"/>
    <w:rsid w:val="00AC4DE5"/>
    <w:rsid w:val="00AE2916"/>
    <w:rsid w:val="00AF28DD"/>
    <w:rsid w:val="00AF6D0A"/>
    <w:rsid w:val="00AF6ED5"/>
    <w:rsid w:val="00AF7A10"/>
    <w:rsid w:val="00B041D3"/>
    <w:rsid w:val="00B17849"/>
    <w:rsid w:val="00B3212A"/>
    <w:rsid w:val="00B35639"/>
    <w:rsid w:val="00B3774A"/>
    <w:rsid w:val="00B405F9"/>
    <w:rsid w:val="00B43EA4"/>
    <w:rsid w:val="00B450FA"/>
    <w:rsid w:val="00B45309"/>
    <w:rsid w:val="00B50DA7"/>
    <w:rsid w:val="00B55E5D"/>
    <w:rsid w:val="00B569CB"/>
    <w:rsid w:val="00B579B4"/>
    <w:rsid w:val="00B61EF7"/>
    <w:rsid w:val="00B64F5F"/>
    <w:rsid w:val="00B66AF6"/>
    <w:rsid w:val="00B70817"/>
    <w:rsid w:val="00B75F02"/>
    <w:rsid w:val="00B7642F"/>
    <w:rsid w:val="00B76D7E"/>
    <w:rsid w:val="00B876F4"/>
    <w:rsid w:val="00B9567D"/>
    <w:rsid w:val="00B973DF"/>
    <w:rsid w:val="00BA0F14"/>
    <w:rsid w:val="00BA42C0"/>
    <w:rsid w:val="00BA720A"/>
    <w:rsid w:val="00BA7DBB"/>
    <w:rsid w:val="00BB2063"/>
    <w:rsid w:val="00BB6C06"/>
    <w:rsid w:val="00BC2B49"/>
    <w:rsid w:val="00BC41EE"/>
    <w:rsid w:val="00BC48F9"/>
    <w:rsid w:val="00BC5746"/>
    <w:rsid w:val="00BD0EAD"/>
    <w:rsid w:val="00BD2046"/>
    <w:rsid w:val="00BD25B0"/>
    <w:rsid w:val="00BE0F79"/>
    <w:rsid w:val="00BE215E"/>
    <w:rsid w:val="00BE4BA8"/>
    <w:rsid w:val="00BF0DDC"/>
    <w:rsid w:val="00BF7CF7"/>
    <w:rsid w:val="00C0412F"/>
    <w:rsid w:val="00C06DA3"/>
    <w:rsid w:val="00C11B98"/>
    <w:rsid w:val="00C1630A"/>
    <w:rsid w:val="00C21A9D"/>
    <w:rsid w:val="00C21D64"/>
    <w:rsid w:val="00C21EC1"/>
    <w:rsid w:val="00C37603"/>
    <w:rsid w:val="00C37B81"/>
    <w:rsid w:val="00C4280F"/>
    <w:rsid w:val="00C43C31"/>
    <w:rsid w:val="00C667A2"/>
    <w:rsid w:val="00C71CEF"/>
    <w:rsid w:val="00C75A30"/>
    <w:rsid w:val="00C769D7"/>
    <w:rsid w:val="00C900BA"/>
    <w:rsid w:val="00C94ED1"/>
    <w:rsid w:val="00CA1A3D"/>
    <w:rsid w:val="00CA6210"/>
    <w:rsid w:val="00CC294C"/>
    <w:rsid w:val="00CD23A8"/>
    <w:rsid w:val="00CE12CE"/>
    <w:rsid w:val="00CE461B"/>
    <w:rsid w:val="00CE4D94"/>
    <w:rsid w:val="00CF0022"/>
    <w:rsid w:val="00CF12E8"/>
    <w:rsid w:val="00CF2515"/>
    <w:rsid w:val="00D21230"/>
    <w:rsid w:val="00D229FA"/>
    <w:rsid w:val="00D27861"/>
    <w:rsid w:val="00D37E91"/>
    <w:rsid w:val="00D44562"/>
    <w:rsid w:val="00D458DD"/>
    <w:rsid w:val="00D4766A"/>
    <w:rsid w:val="00D5139F"/>
    <w:rsid w:val="00D52481"/>
    <w:rsid w:val="00D655AE"/>
    <w:rsid w:val="00D71259"/>
    <w:rsid w:val="00D76CAE"/>
    <w:rsid w:val="00D7742A"/>
    <w:rsid w:val="00D80060"/>
    <w:rsid w:val="00D80B2D"/>
    <w:rsid w:val="00D83845"/>
    <w:rsid w:val="00D87541"/>
    <w:rsid w:val="00D903A2"/>
    <w:rsid w:val="00D922D6"/>
    <w:rsid w:val="00DA34F0"/>
    <w:rsid w:val="00DA43FF"/>
    <w:rsid w:val="00DC5639"/>
    <w:rsid w:val="00DE4CE6"/>
    <w:rsid w:val="00DE5375"/>
    <w:rsid w:val="00DE67B7"/>
    <w:rsid w:val="00DE77DC"/>
    <w:rsid w:val="00DF38EF"/>
    <w:rsid w:val="00DF488B"/>
    <w:rsid w:val="00E110D5"/>
    <w:rsid w:val="00E11956"/>
    <w:rsid w:val="00E20F2E"/>
    <w:rsid w:val="00E220B1"/>
    <w:rsid w:val="00E253A8"/>
    <w:rsid w:val="00E328C0"/>
    <w:rsid w:val="00E348BF"/>
    <w:rsid w:val="00E40853"/>
    <w:rsid w:val="00E44A39"/>
    <w:rsid w:val="00E4624A"/>
    <w:rsid w:val="00E46EE9"/>
    <w:rsid w:val="00E476BB"/>
    <w:rsid w:val="00E531B4"/>
    <w:rsid w:val="00E5423F"/>
    <w:rsid w:val="00E55569"/>
    <w:rsid w:val="00E6366D"/>
    <w:rsid w:val="00E63EB6"/>
    <w:rsid w:val="00E72278"/>
    <w:rsid w:val="00E8154B"/>
    <w:rsid w:val="00E82BB8"/>
    <w:rsid w:val="00E8741E"/>
    <w:rsid w:val="00E96DD3"/>
    <w:rsid w:val="00EC4736"/>
    <w:rsid w:val="00EC7A21"/>
    <w:rsid w:val="00ED305D"/>
    <w:rsid w:val="00ED533D"/>
    <w:rsid w:val="00EE4F4E"/>
    <w:rsid w:val="00EE7FF9"/>
    <w:rsid w:val="00EF392E"/>
    <w:rsid w:val="00F015E0"/>
    <w:rsid w:val="00F04298"/>
    <w:rsid w:val="00F07043"/>
    <w:rsid w:val="00F2364C"/>
    <w:rsid w:val="00F24A1D"/>
    <w:rsid w:val="00F266AE"/>
    <w:rsid w:val="00F27FA6"/>
    <w:rsid w:val="00F31BB2"/>
    <w:rsid w:val="00F333CB"/>
    <w:rsid w:val="00F64DEF"/>
    <w:rsid w:val="00F657DE"/>
    <w:rsid w:val="00F73A98"/>
    <w:rsid w:val="00F762B4"/>
    <w:rsid w:val="00F85DB2"/>
    <w:rsid w:val="00F87346"/>
    <w:rsid w:val="00F958EB"/>
    <w:rsid w:val="00F9684B"/>
    <w:rsid w:val="00FB0AEA"/>
    <w:rsid w:val="00FB2814"/>
    <w:rsid w:val="00FC4678"/>
    <w:rsid w:val="00FC486D"/>
    <w:rsid w:val="00FD3B12"/>
    <w:rsid w:val="00FD7FF9"/>
    <w:rsid w:val="00FE2CD7"/>
    <w:rsid w:val="00FE36FC"/>
    <w:rsid w:val="00FE49C5"/>
    <w:rsid w:val="00FE5263"/>
    <w:rsid w:val="00FE60B8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C7E7F3"/>
  <w15:chartTrackingRefBased/>
  <w15:docId w15:val="{3DC4F794-E5CA-40CA-897B-C0639B5CD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E02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6E0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E57200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6E0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833B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6E0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06062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6E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FAC2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6E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5827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6E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04041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6E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994C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6E0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5827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6E0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404041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96E02"/>
    <w:pPr>
      <w:spacing w:after="0" w:line="240" w:lineRule="auto"/>
      <w:contextualSpacing/>
    </w:pPr>
    <w:rPr>
      <w:rFonts w:asciiTheme="majorHAnsi" w:eastAsiaTheme="majorEastAsia" w:hAnsiTheme="majorHAnsi" w:cstheme="majorBidi"/>
      <w:color w:val="E57200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6E02"/>
    <w:rPr>
      <w:rFonts w:asciiTheme="majorHAnsi" w:eastAsiaTheme="majorEastAsia" w:hAnsiTheme="majorHAnsi" w:cstheme="majorBidi"/>
      <w:color w:val="E57200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6E0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96E02"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96E02"/>
    <w:rPr>
      <w:rFonts w:asciiTheme="majorHAnsi" w:eastAsiaTheme="majorEastAsia" w:hAnsiTheme="majorHAnsi" w:cstheme="majorBidi"/>
      <w:color w:val="E57200" w:themeColor="accent1" w:themeShade="BF"/>
      <w:sz w:val="30"/>
      <w:szCs w:val="30"/>
    </w:rPr>
  </w:style>
  <w:style w:type="paragraph" w:customStyle="1" w:styleId="BlockHeading">
    <w:name w:val="Block Heading"/>
    <w:basedOn w:val="Normal"/>
    <w:next w:val="BlockText"/>
    <w:uiPriority w:val="3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596E02"/>
    <w:pPr>
      <w:spacing w:line="240" w:lineRule="auto"/>
    </w:pPr>
    <w:rPr>
      <w:b/>
      <w:bCs/>
      <w:smallCaps/>
      <w:color w:val="FF9933" w:themeColor="accent1"/>
      <w:spacing w:val="6"/>
    </w:rPr>
  </w:style>
  <w:style w:type="paragraph" w:styleId="BlockText">
    <w:name w:val="Block Text"/>
    <w:basedOn w:val="Normal"/>
    <w:uiPriority w:val="3"/>
    <w:unhideWhenUsed/>
    <w:pPr>
      <w:spacing w:after="180" w:line="312" w:lineRule="auto"/>
      <w:ind w:left="288" w:right="288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596E02"/>
    <w:rPr>
      <w:rFonts w:asciiTheme="majorHAnsi" w:eastAsiaTheme="majorEastAsia" w:hAnsiTheme="majorHAnsi" w:cstheme="majorBidi"/>
      <w:color w:val="00833B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96E02"/>
    <w:rPr>
      <w:rFonts w:asciiTheme="majorHAnsi" w:eastAsiaTheme="majorEastAsia" w:hAnsiTheme="majorHAnsi" w:cstheme="majorBidi"/>
      <w:color w:val="606062" w:themeColor="accent6" w:themeShade="BF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596E02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96E0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6E02"/>
    <w:rPr>
      <w:rFonts w:asciiTheme="majorHAnsi" w:eastAsiaTheme="majorEastAsia" w:hAnsiTheme="majorHAnsi" w:cstheme="majorBidi"/>
      <w:i/>
      <w:iCs/>
      <w:color w:val="AFAC26" w:themeColor="accent5" w:themeShade="BF"/>
      <w:sz w:val="25"/>
      <w:szCs w:val="25"/>
    </w:rPr>
  </w:style>
  <w:style w:type="paragraph" w:customStyle="1" w:styleId="ContactInfo">
    <w:name w:val="Contact Info"/>
    <w:basedOn w:val="Normal"/>
    <w:uiPriority w:val="5"/>
    <w:pPr>
      <w:spacing w:after="0"/>
    </w:pPr>
  </w:style>
  <w:style w:type="paragraph" w:customStyle="1" w:styleId="ContactHeading">
    <w:name w:val="Contact Heading"/>
    <w:basedOn w:val="Normal"/>
    <w:uiPriority w:val="4"/>
    <w:pPr>
      <w:spacing w:before="320" w:line="240" w:lineRule="auto"/>
    </w:pPr>
    <w:rPr>
      <w:rFonts w:asciiTheme="majorHAnsi" w:eastAsiaTheme="majorEastAsia" w:hAnsiTheme="majorHAnsi" w:cstheme="majorBidi"/>
      <w:color w:val="E57200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pPr>
      <w:spacing w:after="0"/>
    </w:pPr>
    <w:rPr>
      <w:rFonts w:asciiTheme="majorHAnsi" w:eastAsiaTheme="majorEastAsia" w:hAnsiTheme="majorHAnsi" w:cstheme="majorBidi"/>
      <w:b/>
      <w:bCs/>
      <w:caps/>
      <w:color w:val="E572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6E02"/>
    <w:rPr>
      <w:rFonts w:asciiTheme="majorHAnsi" w:eastAsiaTheme="majorEastAsia" w:hAnsiTheme="majorHAnsi" w:cstheme="majorBidi"/>
      <w:i/>
      <w:iCs/>
      <w:color w:val="005827" w:themeColor="accent2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96E02"/>
    <w:rPr>
      <w:b w:val="0"/>
      <w:bCs w:val="0"/>
      <w:i/>
      <w:iCs/>
      <w:color w:val="FF993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6E0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FF993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6E02"/>
    <w:rPr>
      <w:rFonts w:asciiTheme="majorHAnsi" w:eastAsiaTheme="majorEastAsia" w:hAnsiTheme="majorHAnsi" w:cstheme="majorBidi"/>
      <w:color w:val="FF9933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96E02"/>
    <w:rPr>
      <w:b/>
      <w:bCs/>
      <w:smallCaps/>
      <w:color w:val="FF9933" w:themeColor="accent1"/>
      <w:spacing w:val="5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pPr>
      <w:spacing w:after="0"/>
    </w:pPr>
    <w:rPr>
      <w:b/>
      <w:noProof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6E02"/>
    <w:rPr>
      <w:rFonts w:asciiTheme="majorHAnsi" w:eastAsiaTheme="majorEastAsia" w:hAnsiTheme="majorHAnsi" w:cstheme="majorBidi"/>
      <w:i/>
      <w:iCs/>
      <w:color w:val="404041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6E02"/>
    <w:rPr>
      <w:rFonts w:asciiTheme="majorHAnsi" w:eastAsiaTheme="majorEastAsia" w:hAnsiTheme="majorHAnsi" w:cstheme="majorBidi"/>
      <w:color w:val="994C0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6E02"/>
    <w:rPr>
      <w:rFonts w:asciiTheme="majorHAnsi" w:eastAsiaTheme="majorEastAsia" w:hAnsiTheme="majorHAnsi" w:cstheme="majorBidi"/>
      <w:color w:val="005827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6E02"/>
    <w:rPr>
      <w:rFonts w:asciiTheme="majorHAnsi" w:eastAsiaTheme="majorEastAsia" w:hAnsiTheme="majorHAnsi" w:cstheme="majorBidi"/>
      <w:color w:val="404041" w:themeColor="accent6" w:themeShade="80"/>
    </w:rPr>
  </w:style>
  <w:style w:type="character" w:styleId="Strong">
    <w:name w:val="Strong"/>
    <w:basedOn w:val="DefaultParagraphFont"/>
    <w:uiPriority w:val="22"/>
    <w:qFormat/>
    <w:rsid w:val="00596E02"/>
    <w:rPr>
      <w:b/>
      <w:bCs/>
    </w:rPr>
  </w:style>
  <w:style w:type="character" w:styleId="Emphasis">
    <w:name w:val="Emphasis"/>
    <w:basedOn w:val="DefaultParagraphFont"/>
    <w:uiPriority w:val="20"/>
    <w:qFormat/>
    <w:rsid w:val="00596E02"/>
    <w:rPr>
      <w:i/>
      <w:iCs/>
    </w:rPr>
  </w:style>
  <w:style w:type="paragraph" w:styleId="NoSpacing">
    <w:name w:val="No Spacing"/>
    <w:uiPriority w:val="1"/>
    <w:qFormat/>
    <w:rsid w:val="00596E02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596E0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596E02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596E0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6E02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60AFA"/>
    <w:rPr>
      <w:color w:val="F59E00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60AFA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3D634A"/>
  </w:style>
  <w:style w:type="character" w:styleId="FollowedHyperlink">
    <w:name w:val="FollowedHyperlink"/>
    <w:basedOn w:val="DefaultParagraphFont"/>
    <w:uiPriority w:val="99"/>
    <w:semiHidden/>
    <w:unhideWhenUsed/>
    <w:rsid w:val="00CE461B"/>
    <w:rPr>
      <w:color w:val="B2B2B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8AD"/>
    <w:rPr>
      <w:b/>
      <w:bCs/>
      <w:sz w:val="20"/>
      <w:szCs w:val="20"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8AD"/>
    <w:rPr>
      <w:b/>
      <w:bCs/>
      <w:color w:val="auto"/>
      <w:kern w:val="0"/>
      <w:sz w:val="20"/>
      <w:szCs w:val="20"/>
      <w:lang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2851E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5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73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2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4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8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94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0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9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98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73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34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1634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618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302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962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564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61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873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8442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60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55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471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1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9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93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7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5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urvoiceenfield.org.uk/contact_us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yperlink" Target="https://www.ourvoiceenfield.org.uk/contact_us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de\AppData\Roaming\Microsoft\Templates\Company%20Newsletter.dotx" TargetMode="External"/></Relationships>
</file>

<file path=word/theme/theme1.xml><?xml version="1.0" encoding="utf-8"?>
<a:theme xmlns:a="http://schemas.openxmlformats.org/drawingml/2006/main" name="Basis">
  <a:themeElements>
    <a:clrScheme name="Custom 6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FF9933"/>
      </a:accent1>
      <a:accent2>
        <a:srgbClr val="00B050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958E43-C936-0943-9BC3-8A9DD2C808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8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Amide</dc:creator>
  <cp:keywords/>
  <dc:description/>
  <cp:lastModifiedBy>Jackie Pummell</cp:lastModifiedBy>
  <cp:revision>3</cp:revision>
  <cp:lastPrinted>2018-06-04T14:08:00Z</cp:lastPrinted>
  <dcterms:created xsi:type="dcterms:W3CDTF">2021-10-04T13:20:00Z</dcterms:created>
  <dcterms:modified xsi:type="dcterms:W3CDTF">2021-10-04T13:24:00Z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